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C14C9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0C14C9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 I C I L I A </w:t>
                            </w:r>
                          </w:p>
                          <w:p w:rsidR="000C14C9" w:rsidRPr="00201E5C" w:rsidRDefault="000C14C9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    <v:textbox>
                  <w:txbxContent>
                    <w:p w:rsidR="000C14C9" w:rsidRPr="00201E5C" w:rsidRDefault="000C14C9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1E5C"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 I C I L I A </w:t>
                      </w:r>
                    </w:p>
                    <w:p w:rsidR="000C14C9" w:rsidRPr="00201E5C" w:rsidRDefault="000C14C9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689" w:rsidRPr="00DC0689" w:rsidRDefault="00DC0689" w:rsidP="00DC0689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https://anief.org/as/392I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DC0689" w:rsidRPr="00DC0689" w:rsidRDefault="00DC0689" w:rsidP="00DC0689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https://anief.org/as/392I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082800" cy="5969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RELATORE</w:t>
                            </w: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DC0689" w:rsidRDefault="00DC0689" w:rsidP="00DC0689">
                            <w:pPr>
                              <w:rPr>
                                <w:rFonts w:ascii="Barmeno Medium" w:hAnsi="Barmeno Mediu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DC0689"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 xml:space="preserve">Giovanni </w:t>
                            </w:r>
                            <w:proofErr w:type="spellStart"/>
                            <w:r w:rsidRPr="00DC0689"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>Portuesi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3D96D"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    <v:textbox>
                  <w:txbxContent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RELATORE</w:t>
                      </w: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DC0689" w:rsidRDefault="00DC0689" w:rsidP="00DC0689">
                      <w:pPr>
                        <w:rPr>
                          <w:rFonts w:ascii="Barmeno Medium" w:hAnsi="Barmeno Medium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Medium" w:hAnsi="Barmeno Medium"/>
                          <w:sz w:val="26"/>
                          <w:szCs w:val="26"/>
                        </w:rPr>
                        <w:t xml:space="preserve">      </w:t>
                      </w:r>
                      <w:r w:rsidRPr="00DC0689"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 xml:space="preserve">Giovanni </w:t>
                      </w:r>
                      <w:proofErr w:type="spellStart"/>
                      <w:r w:rsidRPr="00DC0689"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>Portuesi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attachedTemplate r:id="rId1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89"/>
    <w:rsid w:val="000C14C9"/>
    <w:rsid w:val="00201E5C"/>
    <w:rsid w:val="006155AE"/>
    <w:rsid w:val="0082110D"/>
    <w:rsid w:val="00A4706F"/>
    <w:rsid w:val="00AD3D2C"/>
    <w:rsid w:val="00DC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C72C8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392I" TargetMode="External"/><Relationship Id="rId4" Type="http://schemas.openxmlformats.org/officeDocument/2006/relationships/hyperlink" Target="https://anief.org/as/392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ormazione-NEW\Ferrara%20Cristina\2021-2022\Anief\SEminari%20legislazione%20presidente%202022\Locandine%20apertura%20lavori\Seminari%20legislaz%20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Seminari legislaz 2022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1</cp:revision>
  <dcterms:created xsi:type="dcterms:W3CDTF">2021-12-30T13:40:00Z</dcterms:created>
  <dcterms:modified xsi:type="dcterms:W3CDTF">2021-12-30T13:42:00Z</dcterms:modified>
</cp:coreProperties>
</file>