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F3FA9" w14:textId="65DB12E4" w:rsidR="004700F2" w:rsidRDefault="00956BC5">
      <w:pPr>
        <w:tabs>
          <w:tab w:val="left" w:pos="-1800"/>
        </w:tabs>
        <w:rPr>
          <w:rFonts w:ascii="Balloon Bd BT" w:hAnsi="Balloon Bd B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AE45A" wp14:editId="22AC3880">
                <wp:simplePos x="0" y="0"/>
                <wp:positionH relativeFrom="margin">
                  <wp:posOffset>4048760</wp:posOffset>
                </wp:positionH>
                <wp:positionV relativeFrom="paragraph">
                  <wp:posOffset>-207645</wp:posOffset>
                </wp:positionV>
                <wp:extent cx="2800350" cy="1000125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00350" cy="1000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4392E" w14:textId="77777777" w:rsidR="00E269AD" w:rsidRDefault="0023037A" w:rsidP="00C927E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Viaggio </w:t>
                            </w:r>
                            <w:r w:rsidR="00E269AD"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 Barcellona</w:t>
                            </w:r>
                          </w:p>
                          <w:p w14:paraId="413E00BC" w14:textId="77777777" w:rsidR="00E269AD" w:rsidRDefault="00E269AD" w:rsidP="00C927E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Costa Brava </w:t>
                            </w:r>
                          </w:p>
                          <w:p w14:paraId="280DD02F" w14:textId="7D065311" w:rsidR="00B11E1D" w:rsidRDefault="00441449" w:rsidP="00E269A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="00AA62A5"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giorni aereo</w:t>
                            </w:r>
                          </w:p>
                          <w:p w14:paraId="774AD503" w14:textId="77777777" w:rsidR="00AA62A5" w:rsidRPr="00E0012E" w:rsidRDefault="00AA62A5" w:rsidP="00E269A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AE45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318.8pt;margin-top:-16.35pt;width:220.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0B04392E" w14:textId="77777777" w:rsidR="00E269AD" w:rsidRDefault="0023037A" w:rsidP="00C927E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Viaggio </w:t>
                      </w:r>
                      <w:r w:rsidR="00E269AD"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 Barcellona</w:t>
                      </w:r>
                    </w:p>
                    <w:p w14:paraId="413E00BC" w14:textId="77777777" w:rsidR="00E269AD" w:rsidRDefault="00E269AD" w:rsidP="00C927E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Costa Brava </w:t>
                      </w:r>
                    </w:p>
                    <w:p w14:paraId="280DD02F" w14:textId="7D065311" w:rsidR="00B11E1D" w:rsidRDefault="00441449" w:rsidP="00E269A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="00AA62A5"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giorni aereo</w:t>
                      </w:r>
                    </w:p>
                    <w:p w14:paraId="774AD503" w14:textId="77777777" w:rsidR="00AA62A5" w:rsidRPr="00E0012E" w:rsidRDefault="00AA62A5" w:rsidP="00E269A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0F92"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2D371136" wp14:editId="782D4589">
            <wp:simplePos x="0" y="0"/>
            <wp:positionH relativeFrom="column">
              <wp:posOffset>229236</wp:posOffset>
            </wp:positionH>
            <wp:positionV relativeFrom="paragraph">
              <wp:posOffset>-160020</wp:posOffset>
            </wp:positionV>
            <wp:extent cx="3429000" cy="628650"/>
            <wp:effectExtent l="0" t="0" r="0" b="0"/>
            <wp:wrapNone/>
            <wp:docPr id="14" name="Immagine 0" descr="LOGO-conca doro rilievo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-conca doro rilievo c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BA1374" w14:textId="77777777" w:rsidR="004700F2" w:rsidRDefault="004700F2">
      <w:pPr>
        <w:pStyle w:val="Didascalia"/>
        <w:ind w:firstLine="708"/>
        <w:jc w:val="left"/>
        <w:rPr>
          <w:rFonts w:ascii="Times New Roman" w:hAnsi="Times New Roman"/>
          <w:b/>
          <w:bCs/>
          <w:i/>
          <w:iCs/>
          <w:sz w:val="22"/>
          <w:u w:val="single"/>
        </w:rPr>
      </w:pPr>
    </w:p>
    <w:p w14:paraId="3B8939E9" w14:textId="77777777" w:rsidR="004700F2" w:rsidRDefault="004700F2">
      <w:pPr>
        <w:pStyle w:val="Didascalia"/>
        <w:ind w:firstLine="708"/>
        <w:jc w:val="left"/>
        <w:rPr>
          <w:rFonts w:ascii="Times New Roman" w:hAnsi="Times New Roman"/>
          <w:b/>
          <w:bCs/>
          <w:i/>
          <w:iCs/>
          <w:sz w:val="22"/>
          <w:u w:val="single"/>
        </w:rPr>
      </w:pPr>
    </w:p>
    <w:p w14:paraId="1A7F6149" w14:textId="19265DF4" w:rsidR="004700F2" w:rsidRPr="00BC32DD" w:rsidRDefault="004700F2">
      <w:pPr>
        <w:pStyle w:val="Didascalia"/>
        <w:ind w:firstLine="708"/>
        <w:jc w:val="left"/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</w:pPr>
      <w:r>
        <w:rPr>
          <w:rFonts w:ascii="Times New Roman" w:hAnsi="Times New Roman"/>
          <w:b/>
          <w:bCs/>
          <w:i/>
          <w:iCs/>
          <w:sz w:val="22"/>
        </w:rPr>
        <w:t xml:space="preserve">      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>Piazza Indipendenza n.41</w:t>
      </w:r>
      <w:r w:rsidR="00D90F92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- 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>90129 Palermo</w:t>
      </w:r>
    </w:p>
    <w:p w14:paraId="23C3E57E" w14:textId="47E4A328" w:rsidR="004700F2" w:rsidRPr="00BC32DD" w:rsidRDefault="004700F2">
      <w:pPr>
        <w:pStyle w:val="Didascalia"/>
        <w:jc w:val="left"/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</w:pP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    </w:t>
      </w:r>
      <w:r w:rsidR="00D90F92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        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        tel. 091</w:t>
      </w:r>
      <w:r w:rsidR="00D90F92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>/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487230 –</w:t>
      </w:r>
      <w:r w:rsidR="00D90F92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>fax 091 591129</w:t>
      </w:r>
    </w:p>
    <w:p w14:paraId="2D47E08D" w14:textId="3DF578A9" w:rsidR="00C876FC" w:rsidRPr="00C876FC" w:rsidRDefault="00243471" w:rsidP="00C876FC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F93347" wp14:editId="0D0AF5F6">
                <wp:simplePos x="0" y="0"/>
                <wp:positionH relativeFrom="margin">
                  <wp:posOffset>219710</wp:posOffset>
                </wp:positionH>
                <wp:positionV relativeFrom="paragraph">
                  <wp:posOffset>91440</wp:posOffset>
                </wp:positionV>
                <wp:extent cx="6896100" cy="885825"/>
                <wp:effectExtent l="0" t="0" r="19050" b="2857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50747" w14:textId="123E1416" w:rsidR="00BE44DB" w:rsidRDefault="00ED5007" w:rsidP="0043757C">
                            <w:pPr>
                              <w:jc w:val="center"/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ISTITUTO MAGISTRALE </w:t>
                            </w:r>
                          </w:p>
                          <w:p w14:paraId="7124A573" w14:textId="77777777" w:rsidR="00BE44DB" w:rsidRDefault="00BE44DB" w:rsidP="0043757C">
                            <w:pPr>
                              <w:jc w:val="center"/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REGINA MARGHERITA  </w:t>
                            </w:r>
                          </w:p>
                          <w:p w14:paraId="1540F605" w14:textId="0F4C6815" w:rsidR="00852B2C" w:rsidRPr="009F00E4" w:rsidRDefault="00860561" w:rsidP="0043757C">
                            <w:pPr>
                              <w:jc w:val="center"/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BE44DB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° GRUPPO   </w:t>
                            </w:r>
                            <w:r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>10-15/4/2024</w:t>
                            </w:r>
                            <w:r w:rsidR="00BE44DB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52B2C" w:rsidRPr="009F00E4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42C65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  4</w:t>
                            </w:r>
                            <w:r w:rsidR="00D371CA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>5</w:t>
                            </w:r>
                            <w:r w:rsidR="00642C65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 + </w:t>
                            </w:r>
                            <w:r w:rsidR="00D371CA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="00642C65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9334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17.3pt;margin-top:7.2pt;width:543pt;height:69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">
                <v:textbox>
                  <w:txbxContent>
                    <w:p w14:paraId="7B650747" w14:textId="123E1416" w:rsidR="00BE44DB" w:rsidRDefault="00ED5007" w:rsidP="0043757C">
                      <w:pPr>
                        <w:jc w:val="center"/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ISTITUTO MAGISTRALE </w:t>
                      </w:r>
                    </w:p>
                    <w:p w14:paraId="7124A573" w14:textId="77777777" w:rsidR="00BE44DB" w:rsidRDefault="00BE44DB" w:rsidP="0043757C">
                      <w:pPr>
                        <w:jc w:val="center"/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REGINA MARGHERITA  </w:t>
                      </w:r>
                    </w:p>
                    <w:p w14:paraId="1540F605" w14:textId="0F4C6815" w:rsidR="00852B2C" w:rsidRPr="009F00E4" w:rsidRDefault="00860561" w:rsidP="0043757C">
                      <w:pPr>
                        <w:jc w:val="center"/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BE44DB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° GRUPPO   </w:t>
                      </w:r>
                      <w:r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>10-15/4/2024</w:t>
                      </w:r>
                      <w:r w:rsidR="00BE44DB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52B2C" w:rsidRPr="009F00E4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42C65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  4</w:t>
                      </w:r>
                      <w:r w:rsidR="00D371CA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>5</w:t>
                      </w:r>
                      <w:r w:rsidR="00642C65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 + </w:t>
                      </w:r>
                      <w:r w:rsidR="00D371CA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>4</w:t>
                      </w:r>
                      <w:r w:rsidR="00642C65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3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E4987" w14:textId="7E2A75C8" w:rsidR="004700F2" w:rsidRDefault="004700F2">
      <w:pPr>
        <w:pStyle w:val="Intestazione"/>
        <w:tabs>
          <w:tab w:val="clear" w:pos="4819"/>
          <w:tab w:val="clear" w:pos="9638"/>
        </w:tabs>
      </w:pPr>
    </w:p>
    <w:p w14:paraId="77D3F813" w14:textId="40260D67" w:rsidR="00264334" w:rsidRDefault="00264334">
      <w:pPr>
        <w:spacing w:line="360" w:lineRule="auto"/>
        <w:rPr>
          <w:rStyle w:val="Enfasigrassetto"/>
        </w:rPr>
      </w:pPr>
    </w:p>
    <w:p w14:paraId="77383376" w14:textId="580DDC94" w:rsidR="004700F2" w:rsidRPr="00D90F92" w:rsidRDefault="004700F2">
      <w:pPr>
        <w:spacing w:line="360" w:lineRule="auto"/>
        <w:rPr>
          <w:rStyle w:val="Enfasigrassetto"/>
        </w:rPr>
      </w:pPr>
    </w:p>
    <w:p w14:paraId="421B3A6A" w14:textId="4E61DBF1" w:rsidR="004700F2" w:rsidRDefault="00852B2C">
      <w:pPr>
        <w:spacing w:line="360" w:lineRule="auto"/>
      </w:pPr>
      <w:r>
        <w:rPr>
          <w:rFonts w:ascii="Garamond" w:hAnsi="Garamond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A533BD" wp14:editId="39A3F1E8">
                <wp:simplePos x="0" y="0"/>
                <wp:positionH relativeFrom="margin">
                  <wp:posOffset>210185</wp:posOffset>
                </wp:positionH>
                <wp:positionV relativeFrom="paragraph">
                  <wp:posOffset>245110</wp:posOffset>
                </wp:positionV>
                <wp:extent cx="6715125" cy="8124825"/>
                <wp:effectExtent l="0" t="0" r="28575" b="2857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B31D" w14:textId="26B01241" w:rsidR="00E269AD" w:rsidRPr="00852B2C" w:rsidRDefault="00860561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10</w:t>
                            </w:r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/04/2024</w:t>
                            </w:r>
                            <w:r w:rsidR="00E42208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7B31B9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mercoledì </w:t>
                            </w:r>
                            <w:proofErr w:type="gramStart"/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42208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A62A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proofErr w:type="gramEnd"/>
                            <w:r w:rsidR="00AA62A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42208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PALERMO /BARCELLONA /LLORET</w:t>
                            </w:r>
                          </w:p>
                          <w:p w14:paraId="0125F459" w14:textId="41D767C3" w:rsidR="00E269AD" w:rsidRPr="00852B2C" w:rsidRDefault="00E42208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ALLE ORE  </w:t>
                            </w:r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="0086056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,00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r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iunione dei partecipanti </w:t>
                            </w:r>
                            <w:r w:rsidR="00AA62A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all’aeroporto di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PALERMO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–“</w:t>
                            </w:r>
                            <w:proofErr w:type="gramEnd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Falcone e Borsellino”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. Operazioni di check </w:t>
                            </w:r>
                            <w:proofErr w:type="gramStart"/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muniti</w:t>
                            </w:r>
                            <w:proofErr w:type="gramEnd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di documento valido per l’espatrio e in corso di validità (non strappato né plastificato)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(consegna bagaglio 20 kg ai banchi check in  VUELING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– bagaglio piccolo  tipo zaino o borsa da portare a bordo )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e imbarco sul volo diretto per Barcellona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VY 6601 in partenza alle ore 1</w:t>
                            </w:r>
                            <w:r w:rsidR="00860561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3,50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e arrivo a Barcellona alle ore  –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="00860561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5,50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perazioni di sbarco. </w:t>
                            </w:r>
                            <w:r w:rsidR="008E652F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Partenza per 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Lloret de Mar. Sistemazione nelle camere riservate. Cena e pernottamento in hotel. </w:t>
                            </w:r>
                          </w:p>
                          <w:p w14:paraId="4752621B" w14:textId="040ECE8F" w:rsidR="00E269AD" w:rsidRPr="00852B2C" w:rsidRDefault="00860561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Hlk147152739"/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11</w:t>
                            </w:r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/04/2024   </w:t>
                            </w:r>
                            <w:r w:rsidR="007B31B9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giovedì  </w:t>
                            </w:r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316C07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E269AD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Barcellona </w:t>
                            </w:r>
                          </w:p>
                          <w:p w14:paraId="03DBECF3" w14:textId="1DF854CE" w:rsidR="00E269AD" w:rsidRPr="00852B2C" w:rsidRDefault="00E269AD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Sistemazione in pullman GT e partenza per Barcellona. </w:t>
                            </w:r>
                            <w:proofErr w:type="gramStart"/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Mattinata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dedicata</w:t>
                            </w:r>
                            <w:proofErr w:type="gramEnd"/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alla visita della città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con guida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. Pranzo libero.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Nel </w:t>
                            </w:r>
                            <w:proofErr w:type="gramStart"/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pomeriggio 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visita</w:t>
                            </w:r>
                            <w:proofErr w:type="gramEnd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libera  della città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Rientro in hotel. Cena e pernottamento.</w:t>
                            </w:r>
                          </w:p>
                          <w:bookmarkEnd w:id="0"/>
                          <w:p w14:paraId="41A756B9" w14:textId="611BBBB0" w:rsidR="00E269AD" w:rsidRPr="00852B2C" w:rsidRDefault="00BE44DB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86056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/04/2024   </w:t>
                            </w:r>
                            <w:r w:rsidR="007B31B9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venerdì </w:t>
                            </w:r>
                            <w:r w:rsidR="0086056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3C7A2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proofErr w:type="gramEnd"/>
                            <w:r w:rsidR="003C7A2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269AD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Barcellona </w:t>
                            </w:r>
                          </w:p>
                          <w:p w14:paraId="73874A84" w14:textId="099E9DC0" w:rsidR="00E269AD" w:rsidRPr="00852B2C" w:rsidRDefault="00E269AD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Sistemazione in pullman GT e partenza per Barcellona. </w:t>
                            </w:r>
                            <w:proofErr w:type="gramStart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Mezza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giornata</w:t>
                            </w:r>
                            <w:proofErr w:type="gramEnd"/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dedicata alla visita della città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con guida  </w:t>
                            </w:r>
                            <w:r w:rsidR="00ED5007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- visita del parco </w:t>
                            </w:r>
                            <w:proofErr w:type="spellStart"/>
                            <w:r w:rsidR="00ED5007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Guell</w:t>
                            </w:r>
                            <w:proofErr w:type="spellEnd"/>
                            <w:r w:rsidR="00ED5007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1F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Pranzo libero.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 Pomeriggio dedicato alla visita </w:t>
                            </w:r>
                            <w:proofErr w:type="gramStart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libera  della</w:t>
                            </w:r>
                            <w:proofErr w:type="gramEnd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città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.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Rientro in hotel. Cena e pernottamento.</w:t>
                            </w:r>
                          </w:p>
                          <w:p w14:paraId="0085FD9D" w14:textId="52BBFF96" w:rsidR="00E269AD" w:rsidRPr="00852B2C" w:rsidRDefault="00BE44DB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86056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/04/2024   </w:t>
                            </w:r>
                            <w:proofErr w:type="gramStart"/>
                            <w:r w:rsidR="007B31B9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sabato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C7A2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Figueras – Girona </w:t>
                            </w:r>
                          </w:p>
                          <w:p w14:paraId="25978B1E" w14:textId="023ED700" w:rsidR="00E269AD" w:rsidRPr="00852B2C" w:rsidRDefault="00E269AD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Sistemazione in pullman GT e intera giornata dedicata alla visita di Figueras.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Visita al Museo Dalì   - ingresso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incluso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Pranzo libero. Nel pomeriggio trasferimento a Girona e visita della città. Rientro in hotel. Cena e pernottamento.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CC1083" w14:textId="483C9704" w:rsidR="00441449" w:rsidRPr="00852B2C" w:rsidRDefault="00860561" w:rsidP="00441449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14</w:t>
                            </w:r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/04/</w:t>
                            </w:r>
                            <w:proofErr w:type="gramStart"/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2024  </w:t>
                            </w:r>
                            <w:r w:rsidR="007B31B9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domenica</w:t>
                            </w:r>
                            <w:proofErr w:type="gramEnd"/>
                            <w:r w:rsidR="007B31B9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441449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Barcellona </w:t>
                            </w:r>
                          </w:p>
                          <w:p w14:paraId="74A22104" w14:textId="76F9F290" w:rsidR="00441449" w:rsidRPr="00852B2C" w:rsidRDefault="00441449" w:rsidP="00441449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Sistemazione in pullman GT e partenza per Barcellona. Intera giornata dedicata alla visita della </w:t>
                            </w:r>
                            <w:proofErr w:type="gramStart"/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città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 e</w:t>
                            </w:r>
                            <w:proofErr w:type="gramEnd"/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del Barrio Gotico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. Pranzo libero. Continuazione della visita. Rientro in hotel. Cena e pernottamento.</w:t>
                            </w:r>
                          </w:p>
                          <w:p w14:paraId="6B47A070" w14:textId="009DA0AA" w:rsidR="00E269AD" w:rsidRPr="00852B2C" w:rsidRDefault="00BE44DB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86056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/05/2024 </w:t>
                            </w:r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7B31B9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lunedì  </w:t>
                            </w:r>
                            <w:r w:rsidR="00860561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3C7A2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Lloret de Mar/ Barcellona</w:t>
                            </w:r>
                            <w:r w:rsidR="00E269AD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/Palermo </w:t>
                            </w:r>
                          </w:p>
                          <w:p w14:paraId="4194584C" w14:textId="28D89C5F" w:rsidR="002F121C" w:rsidRDefault="00E269AD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Alle ore 0</w:t>
                            </w:r>
                            <w:r w:rsidR="00860561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9,00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partenza sistemazione in </w:t>
                            </w:r>
                            <w:proofErr w:type="gramStart"/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pullman  e</w:t>
                            </w:r>
                            <w:proofErr w:type="gramEnd"/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trasferimento all’aeroporto di Barcellona. </w:t>
                            </w:r>
                            <w:r w:rsidR="002F696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perazioni di check in e imbarco sul volo </w:t>
                            </w:r>
                            <w:r w:rsidR="00AA62A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diretto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VY 6600 </w:t>
                            </w:r>
                            <w:r w:rsidR="00852B2C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in partenza alle ore 1</w:t>
                            </w:r>
                            <w:r w:rsidR="00860561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3,25</w:t>
                            </w:r>
                            <w:r w:rsidR="00852B2C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con </w:t>
                            </w:r>
                            <w:proofErr w:type="spellStart"/>
                            <w:r w:rsidR="00852B2C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afrrivo</w:t>
                            </w:r>
                            <w:proofErr w:type="spellEnd"/>
                            <w:r w:rsidR="00852B2C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alle ore 1</w:t>
                            </w:r>
                            <w:r w:rsidR="00860561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r w:rsidR="00852B2C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proofErr w:type="gramStart"/>
                            <w:r w:rsidR="00860561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20</w:t>
                            </w:r>
                            <w:r w:rsidR="00852B2C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  <w:r w:rsidR="00852B2C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2C65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F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ine dei nostri servizi. </w:t>
                            </w:r>
                          </w:p>
                          <w:p w14:paraId="0BB675E9" w14:textId="77777777" w:rsidR="00642C65" w:rsidRDefault="00642C65" w:rsidP="00642C6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</w:rPr>
                            </w:pPr>
                          </w:p>
                          <w:p w14:paraId="3E55F35C" w14:textId="77777777" w:rsidR="00D371CA" w:rsidRDefault="00D371CA" w:rsidP="00860561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</w:pPr>
                          </w:p>
                          <w:p w14:paraId="2ACA5835" w14:textId="3364D541" w:rsidR="00860561" w:rsidRPr="00860561" w:rsidRDefault="00860561" w:rsidP="00860561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02124"/>
                                <w:sz w:val="28"/>
                                <w:szCs w:val="28"/>
                              </w:rPr>
                            </w:pPr>
                            <w:r w:rsidRPr="0086056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  <w:t>HOTEL MIRAMAR</w:t>
                            </w:r>
                            <w:hyperlink r:id="rId9" w:history="1">
                              <w:r w:rsidRPr="00860561">
                                <w:rPr>
                                  <w:rFonts w:ascii="Arial" w:hAnsi="Arial" w:cs="Arial"/>
                                  <w:b/>
                                  <w:bCs/>
                                  <w:color w:val="202124"/>
                                  <w:sz w:val="28"/>
                                  <w:szCs w:val="28"/>
                                </w:rPr>
                                <w:br/>
                              </w:r>
                              <w:r w:rsidRPr="00860561">
                                <w:rPr>
                                  <w:rFonts w:ascii="Arial" w:hAnsi="Arial" w:cs="Arial"/>
                                  <w:b/>
                                  <w:bCs/>
                                  <w:color w:val="202124"/>
                                  <w:sz w:val="28"/>
                                  <w:szCs w:val="28"/>
                                  <w:u w:val="single"/>
                                </w:rPr>
                                <w:t>Indirizzo</w:t>
                              </w:r>
                            </w:hyperlink>
                            <w:r w:rsidRPr="0086056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FA6AD84" w14:textId="77777777" w:rsidR="00860561" w:rsidRPr="00860561" w:rsidRDefault="00ED5007" w:rsidP="00860561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02124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proofErr w:type="spellStart"/>
                              <w:r w:rsidR="00860561" w:rsidRPr="00860561">
                                <w:rPr>
                                  <w:rFonts w:ascii="Arial" w:hAnsi="Arial" w:cs="Arial"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Passeig</w:t>
                              </w:r>
                              <w:proofErr w:type="spellEnd"/>
                              <w:r w:rsidR="00860561" w:rsidRPr="00860561">
                                <w:rPr>
                                  <w:rFonts w:ascii="Arial" w:hAnsi="Arial" w:cs="Arial"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 xml:space="preserve"> de </w:t>
                              </w:r>
                              <w:proofErr w:type="spellStart"/>
                              <w:r w:rsidR="00860561" w:rsidRPr="00860561">
                                <w:rPr>
                                  <w:rFonts w:ascii="Arial" w:hAnsi="Arial" w:cs="Arial"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Jacint</w:t>
                              </w:r>
                              <w:proofErr w:type="spellEnd"/>
                              <w:r w:rsidR="00860561" w:rsidRPr="00860561">
                                <w:rPr>
                                  <w:rFonts w:ascii="Arial" w:hAnsi="Arial" w:cs="Arial"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="00860561" w:rsidRPr="00860561">
                                <w:rPr>
                                  <w:rFonts w:ascii="Arial" w:hAnsi="Arial" w:cs="Arial"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Verdaguer</w:t>
                              </w:r>
                              <w:proofErr w:type="spellEnd"/>
                              <w:r w:rsidR="00860561" w:rsidRPr="00860561">
                                <w:rPr>
                                  <w:rFonts w:ascii="Arial" w:hAnsi="Arial" w:cs="Arial"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, 6, 17310 Lloret de Mar, Girona, Spagna</w:t>
                              </w:r>
                            </w:hyperlink>
                          </w:p>
                          <w:p w14:paraId="285B66A3" w14:textId="77777777" w:rsidR="00860561" w:rsidRPr="00860561" w:rsidRDefault="00860561" w:rsidP="00860561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02124"/>
                                <w:sz w:val="28"/>
                                <w:szCs w:val="28"/>
                              </w:rPr>
                            </w:pPr>
                            <w:r w:rsidRPr="00860561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  <w:t>Telefono: </w:t>
                            </w:r>
                            <w:hyperlink r:id="rId11" w:history="1">
                              <w:r w:rsidRPr="00860561">
                                <w:rPr>
                                  <w:rFonts w:ascii="Arial" w:hAnsi="Arial" w:cs="Arial"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+34 972 37 44 59</w:t>
                              </w:r>
                            </w:hyperlink>
                          </w:p>
                          <w:p w14:paraId="6570303C" w14:textId="77777777" w:rsidR="00642C65" w:rsidRDefault="00642C65" w:rsidP="00642C6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33BD" id="Text Box 8" o:spid="_x0000_s1028" type="#_x0000_t202" style="position:absolute;margin-left:16.55pt;margin-top:19.3pt;width:528.75pt;height:639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">
                <v:textbox>
                  <w:txbxContent>
                    <w:p w14:paraId="5489B31D" w14:textId="26B01241" w:rsidR="00E269AD" w:rsidRPr="00852B2C" w:rsidRDefault="00860561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10</w:t>
                      </w:r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/04/2024</w:t>
                      </w:r>
                      <w:r w:rsidR="00E42208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7B31B9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mercoledì </w:t>
                      </w:r>
                      <w:proofErr w:type="gramStart"/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42208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AA62A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:</w:t>
                      </w:r>
                      <w:proofErr w:type="gramEnd"/>
                      <w:r w:rsidR="00AA62A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42208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PALERMO /BARCELLONA /LLORET</w:t>
                      </w:r>
                    </w:p>
                    <w:p w14:paraId="0125F459" w14:textId="41D767C3" w:rsidR="00E269AD" w:rsidRPr="00852B2C" w:rsidRDefault="00E42208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ALLE ORE  </w:t>
                      </w:r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</w:rPr>
                        <w:t>1</w:t>
                      </w:r>
                      <w:r w:rsidR="00860561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</w:rPr>
                        <w:t>1</w:t>
                      </w:r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</w:rPr>
                        <w:t>,00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r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iunione dei partecipanti </w:t>
                      </w:r>
                      <w:r w:rsidR="00AA62A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all’aeroporto di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PALERMO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–“</w:t>
                      </w:r>
                      <w:proofErr w:type="gramEnd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Falcone e Borsellino”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. Operazioni di check </w:t>
                      </w:r>
                      <w:proofErr w:type="gramStart"/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in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muniti</w:t>
                      </w:r>
                      <w:proofErr w:type="gramEnd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di documento valido per l’espatrio e in corso di validità (non strappato né plastificato)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(consegna bagaglio 20 kg ai banchi check in  VUELING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– bagaglio piccolo  tipo zaino o borsa da portare a bordo )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e imbarco sul volo diretto per Barcellona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VY 6601 in partenza alle ore 1</w:t>
                      </w:r>
                      <w:r w:rsidR="00860561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3,50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e arrivo a Barcellona alle ore  –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1</w:t>
                      </w:r>
                      <w:r w:rsidR="00860561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5,50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.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O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perazioni di sbarco. </w:t>
                      </w:r>
                      <w:r w:rsidR="008E652F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Partenza per 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Lloret de Mar. Sistemazione nelle camere riservate. Cena e pernottamento in hotel. </w:t>
                      </w:r>
                    </w:p>
                    <w:p w14:paraId="4752621B" w14:textId="040ECE8F" w:rsidR="00E269AD" w:rsidRPr="00852B2C" w:rsidRDefault="00860561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bookmarkStart w:id="1" w:name="_Hlk147152739"/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11</w:t>
                      </w:r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/04/2024   </w:t>
                      </w:r>
                      <w:r w:rsidR="007B31B9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giovedì  </w:t>
                      </w:r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316C07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E269AD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Barcellona </w:t>
                      </w:r>
                    </w:p>
                    <w:p w14:paraId="03DBECF3" w14:textId="1DF854CE" w:rsidR="00E269AD" w:rsidRPr="00852B2C" w:rsidRDefault="00E269AD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Sistemazione in pullman GT e partenza per Barcellona. </w:t>
                      </w:r>
                      <w:proofErr w:type="gramStart"/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Mattinata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dedicata</w:t>
                      </w:r>
                      <w:proofErr w:type="gramEnd"/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alla visita della città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con guida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. Pranzo libero.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Nel </w:t>
                      </w:r>
                      <w:proofErr w:type="gramStart"/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pomeriggio 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visita</w:t>
                      </w:r>
                      <w:proofErr w:type="gramEnd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libera  della città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Rientro in hotel. Cena e pernottamento.</w:t>
                      </w:r>
                    </w:p>
                    <w:bookmarkEnd w:id="1"/>
                    <w:p w14:paraId="41A756B9" w14:textId="611BBBB0" w:rsidR="00E269AD" w:rsidRPr="00852B2C" w:rsidRDefault="00BE44DB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860561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2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/04/2024   </w:t>
                      </w:r>
                      <w:r w:rsidR="007B31B9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venerdì </w:t>
                      </w:r>
                      <w:r w:rsidR="00860561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3C7A2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:</w:t>
                      </w:r>
                      <w:proofErr w:type="gramEnd"/>
                      <w:r w:rsidR="003C7A2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269AD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Barcellona </w:t>
                      </w:r>
                    </w:p>
                    <w:p w14:paraId="73874A84" w14:textId="099E9DC0" w:rsidR="00E269AD" w:rsidRPr="00852B2C" w:rsidRDefault="00E269AD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Sistemazione in pullman GT e partenza per Barcellona. </w:t>
                      </w:r>
                      <w:proofErr w:type="gramStart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Mezza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giornata</w:t>
                      </w:r>
                      <w:proofErr w:type="gramEnd"/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dedicata alla visita della città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con guida  </w:t>
                      </w:r>
                      <w:r w:rsidR="00ED5007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- visita del parco </w:t>
                      </w:r>
                      <w:proofErr w:type="spellStart"/>
                      <w:r w:rsidR="00ED5007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Guell</w:t>
                      </w:r>
                      <w:proofErr w:type="spellEnd"/>
                      <w:r w:rsidR="00ED5007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5D51F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Pranzo libero.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 Pomeriggio dedicato alla visita </w:t>
                      </w:r>
                      <w:proofErr w:type="gramStart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libera  della</w:t>
                      </w:r>
                      <w:proofErr w:type="gramEnd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città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.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Rientro in hotel. Cena e pernottamento.</w:t>
                      </w:r>
                    </w:p>
                    <w:p w14:paraId="0085FD9D" w14:textId="52BBFF96" w:rsidR="00E269AD" w:rsidRPr="00852B2C" w:rsidRDefault="00BE44DB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860561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3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/04/2024   </w:t>
                      </w:r>
                      <w:proofErr w:type="gramStart"/>
                      <w:r w:rsidR="007B31B9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sabato 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C7A2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Figueras – Girona </w:t>
                      </w:r>
                    </w:p>
                    <w:p w14:paraId="25978B1E" w14:textId="023ED700" w:rsidR="00E269AD" w:rsidRPr="00852B2C" w:rsidRDefault="00E269AD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Sistemazione in pullman GT e intera giornata dedicata alla visita di Figueras.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Visita al Museo Dalì   - ingresso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incluso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Pranzo libero. Nel pomeriggio trasferimento a Girona e visita della città. Rientro in hotel. Cena e pernottamento.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CC1083" w14:textId="483C9704" w:rsidR="00441449" w:rsidRPr="00852B2C" w:rsidRDefault="00860561" w:rsidP="00441449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14</w:t>
                      </w:r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/04/</w:t>
                      </w:r>
                      <w:proofErr w:type="gramStart"/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2024  </w:t>
                      </w:r>
                      <w:r w:rsidR="007B31B9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domenica</w:t>
                      </w:r>
                      <w:proofErr w:type="gramEnd"/>
                      <w:r w:rsidR="007B31B9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441449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Barcellona </w:t>
                      </w:r>
                    </w:p>
                    <w:p w14:paraId="74A22104" w14:textId="76F9F290" w:rsidR="00441449" w:rsidRPr="00852B2C" w:rsidRDefault="00441449" w:rsidP="00441449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Sistemazione in pullman GT e partenza per Barcellona. Intera giornata dedicata alla visita della </w:t>
                      </w:r>
                      <w:proofErr w:type="gramStart"/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città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 e</w:t>
                      </w:r>
                      <w:proofErr w:type="gramEnd"/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del Barrio Gotico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. Pranzo libero. Continuazione della visita. Rientro in hotel. Cena e pernottamento.</w:t>
                      </w:r>
                    </w:p>
                    <w:p w14:paraId="6B47A070" w14:textId="009DA0AA" w:rsidR="00E269AD" w:rsidRPr="00852B2C" w:rsidRDefault="00BE44DB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860561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5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/05/2024 </w:t>
                      </w:r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7B31B9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lunedì  </w:t>
                      </w:r>
                      <w:r w:rsidR="00860561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3C7A2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Lloret de Mar/ Barcellona</w:t>
                      </w:r>
                      <w:r w:rsidR="00E269AD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/Palermo </w:t>
                      </w:r>
                    </w:p>
                    <w:p w14:paraId="4194584C" w14:textId="28D89C5F" w:rsidR="002F121C" w:rsidRDefault="00E269AD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Alle ore 0</w:t>
                      </w:r>
                      <w:r w:rsidR="00860561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9,00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partenza sistemazione in </w:t>
                      </w:r>
                      <w:proofErr w:type="gramStart"/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pullman  e</w:t>
                      </w:r>
                      <w:proofErr w:type="gramEnd"/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trasferimento all’aeroporto di Barcellona. </w:t>
                      </w:r>
                      <w:r w:rsidR="002F696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O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perazioni di check in e imbarco sul volo </w:t>
                      </w:r>
                      <w:r w:rsidR="00AA62A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diretto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VY 6600 </w:t>
                      </w:r>
                      <w:r w:rsidR="00852B2C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in partenza alle ore 1</w:t>
                      </w:r>
                      <w:r w:rsidR="00860561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3,25</w:t>
                      </w:r>
                      <w:r w:rsidR="00852B2C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con </w:t>
                      </w:r>
                      <w:proofErr w:type="spellStart"/>
                      <w:r w:rsidR="00852B2C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afrrivo</w:t>
                      </w:r>
                      <w:proofErr w:type="spellEnd"/>
                      <w:r w:rsidR="00852B2C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alle ore 1</w:t>
                      </w:r>
                      <w:r w:rsidR="00860561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5</w:t>
                      </w:r>
                      <w:r w:rsidR="00852B2C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,</w:t>
                      </w:r>
                      <w:proofErr w:type="gramStart"/>
                      <w:r w:rsidR="00860561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20</w:t>
                      </w:r>
                      <w:r w:rsidR="00852B2C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  <w:r w:rsidR="00852B2C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642C65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F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ine dei nostri servizi. </w:t>
                      </w:r>
                    </w:p>
                    <w:p w14:paraId="0BB675E9" w14:textId="77777777" w:rsidR="00642C65" w:rsidRDefault="00642C65" w:rsidP="00642C65">
                      <w:pPr>
                        <w:shd w:val="clear" w:color="auto" w:fill="FFFFFF"/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</w:rPr>
                      </w:pPr>
                    </w:p>
                    <w:p w14:paraId="3E55F35C" w14:textId="77777777" w:rsidR="00D371CA" w:rsidRDefault="00D371CA" w:rsidP="00860561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</w:pPr>
                    </w:p>
                    <w:p w14:paraId="2ACA5835" w14:textId="3364D541" w:rsidR="00860561" w:rsidRPr="00860561" w:rsidRDefault="00860561" w:rsidP="00860561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02124"/>
                          <w:sz w:val="28"/>
                          <w:szCs w:val="28"/>
                        </w:rPr>
                      </w:pPr>
                      <w:r w:rsidRPr="00860561"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  <w:t>HOTEL MIRAMAR</w:t>
                      </w:r>
                      <w:hyperlink r:id="rId12" w:history="1">
                        <w:r w:rsidRPr="00860561">
                          <w:rPr>
                            <w:rFonts w:ascii="Arial" w:hAnsi="Arial" w:cs="Arial"/>
                            <w:b/>
                            <w:bCs/>
                            <w:color w:val="202124"/>
                            <w:sz w:val="28"/>
                            <w:szCs w:val="28"/>
                          </w:rPr>
                          <w:br/>
                        </w:r>
                        <w:r w:rsidRPr="00860561">
                          <w:rPr>
                            <w:rFonts w:ascii="Arial" w:hAnsi="Arial" w:cs="Arial"/>
                            <w:b/>
                            <w:bCs/>
                            <w:color w:val="202124"/>
                            <w:sz w:val="28"/>
                            <w:szCs w:val="28"/>
                            <w:u w:val="single"/>
                          </w:rPr>
                          <w:t>Indirizzo</w:t>
                        </w:r>
                      </w:hyperlink>
                      <w:r w:rsidRPr="00860561"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  <w:t>:</w:t>
                      </w:r>
                    </w:p>
                    <w:p w14:paraId="2FA6AD84" w14:textId="77777777" w:rsidR="00860561" w:rsidRPr="00860561" w:rsidRDefault="00ED5007" w:rsidP="00860561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02124"/>
                          <w:sz w:val="28"/>
                          <w:szCs w:val="28"/>
                        </w:rPr>
                      </w:pPr>
                      <w:hyperlink r:id="rId13" w:history="1">
                        <w:proofErr w:type="spellStart"/>
                        <w:r w:rsidR="00860561" w:rsidRPr="00860561">
                          <w:rPr>
                            <w:rFonts w:ascii="Arial" w:hAnsi="Arial" w:cs="Arial"/>
                            <w:color w:val="1A0DAB"/>
                            <w:sz w:val="28"/>
                            <w:szCs w:val="28"/>
                            <w:u w:val="single"/>
                          </w:rPr>
                          <w:t>Passeig</w:t>
                        </w:r>
                        <w:proofErr w:type="spellEnd"/>
                        <w:r w:rsidR="00860561" w:rsidRPr="00860561">
                          <w:rPr>
                            <w:rFonts w:ascii="Arial" w:hAnsi="Arial" w:cs="Arial"/>
                            <w:color w:val="1A0DAB"/>
                            <w:sz w:val="28"/>
                            <w:szCs w:val="28"/>
                            <w:u w:val="single"/>
                          </w:rPr>
                          <w:t xml:space="preserve"> de </w:t>
                        </w:r>
                        <w:proofErr w:type="spellStart"/>
                        <w:r w:rsidR="00860561" w:rsidRPr="00860561">
                          <w:rPr>
                            <w:rFonts w:ascii="Arial" w:hAnsi="Arial" w:cs="Arial"/>
                            <w:color w:val="1A0DAB"/>
                            <w:sz w:val="28"/>
                            <w:szCs w:val="28"/>
                            <w:u w:val="single"/>
                          </w:rPr>
                          <w:t>Jacint</w:t>
                        </w:r>
                        <w:proofErr w:type="spellEnd"/>
                        <w:r w:rsidR="00860561" w:rsidRPr="00860561">
                          <w:rPr>
                            <w:rFonts w:ascii="Arial" w:hAnsi="Arial" w:cs="Arial"/>
                            <w:color w:val="1A0DAB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proofErr w:type="spellStart"/>
                        <w:r w:rsidR="00860561" w:rsidRPr="00860561">
                          <w:rPr>
                            <w:rFonts w:ascii="Arial" w:hAnsi="Arial" w:cs="Arial"/>
                            <w:color w:val="1A0DAB"/>
                            <w:sz w:val="28"/>
                            <w:szCs w:val="28"/>
                            <w:u w:val="single"/>
                          </w:rPr>
                          <w:t>Verdaguer</w:t>
                        </w:r>
                        <w:proofErr w:type="spellEnd"/>
                        <w:r w:rsidR="00860561" w:rsidRPr="00860561">
                          <w:rPr>
                            <w:rFonts w:ascii="Arial" w:hAnsi="Arial" w:cs="Arial"/>
                            <w:color w:val="1A0DAB"/>
                            <w:sz w:val="28"/>
                            <w:szCs w:val="28"/>
                            <w:u w:val="single"/>
                          </w:rPr>
                          <w:t>, 6, 17310 Lloret de Mar, Girona, Spagna</w:t>
                        </w:r>
                      </w:hyperlink>
                    </w:p>
                    <w:p w14:paraId="285B66A3" w14:textId="77777777" w:rsidR="00860561" w:rsidRPr="00860561" w:rsidRDefault="00860561" w:rsidP="00860561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02124"/>
                          <w:sz w:val="28"/>
                          <w:szCs w:val="28"/>
                        </w:rPr>
                      </w:pPr>
                      <w:r w:rsidRPr="00860561"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  <w:t>Telefono: </w:t>
                      </w:r>
                      <w:hyperlink r:id="rId14" w:history="1">
                        <w:r w:rsidRPr="00860561">
                          <w:rPr>
                            <w:rFonts w:ascii="Arial" w:hAnsi="Arial" w:cs="Arial"/>
                            <w:color w:val="1A0DAB"/>
                            <w:sz w:val="28"/>
                            <w:szCs w:val="28"/>
                            <w:u w:val="single"/>
                          </w:rPr>
                          <w:t>+34 972 37 44 59</w:t>
                        </w:r>
                      </w:hyperlink>
                    </w:p>
                    <w:p w14:paraId="6570303C" w14:textId="77777777" w:rsidR="00642C65" w:rsidRDefault="00642C65" w:rsidP="00642C65">
                      <w:pPr>
                        <w:shd w:val="clear" w:color="auto" w:fill="FFFFFF"/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CDAC9" w14:textId="2ABDCCAD" w:rsidR="004700F2" w:rsidRDefault="004700F2">
      <w:pPr>
        <w:spacing w:line="360" w:lineRule="auto"/>
      </w:pPr>
    </w:p>
    <w:p w14:paraId="0182288A" w14:textId="3D218F93" w:rsidR="004700F2" w:rsidRDefault="004700F2">
      <w:pPr>
        <w:spacing w:line="360" w:lineRule="auto"/>
      </w:pPr>
    </w:p>
    <w:p w14:paraId="7959EF9A" w14:textId="51702F6F" w:rsidR="004700F2" w:rsidRDefault="004700F2">
      <w:pPr>
        <w:spacing w:line="360" w:lineRule="auto"/>
      </w:pPr>
    </w:p>
    <w:p w14:paraId="0A49CD01" w14:textId="7E171B14" w:rsidR="004700F2" w:rsidRDefault="004700F2">
      <w:pPr>
        <w:spacing w:line="360" w:lineRule="auto"/>
      </w:pPr>
    </w:p>
    <w:p w14:paraId="4C4A4726" w14:textId="2349D662" w:rsidR="004700F2" w:rsidRDefault="004700F2">
      <w:pPr>
        <w:spacing w:line="360" w:lineRule="auto"/>
      </w:pPr>
    </w:p>
    <w:p w14:paraId="589867F3" w14:textId="294980CF" w:rsidR="004700F2" w:rsidRDefault="004700F2">
      <w:pPr>
        <w:spacing w:line="360" w:lineRule="auto"/>
      </w:pPr>
    </w:p>
    <w:p w14:paraId="69D8CBBD" w14:textId="77777777" w:rsidR="004700F2" w:rsidRDefault="004700F2">
      <w:pPr>
        <w:spacing w:line="360" w:lineRule="auto"/>
      </w:pPr>
    </w:p>
    <w:p w14:paraId="288BF20A" w14:textId="5531E150" w:rsidR="004700F2" w:rsidRDefault="004700F2">
      <w:pPr>
        <w:spacing w:line="360" w:lineRule="auto"/>
      </w:pPr>
    </w:p>
    <w:p w14:paraId="1BD13D2E" w14:textId="2218AE64" w:rsidR="004700F2" w:rsidRDefault="004700F2">
      <w:pPr>
        <w:spacing w:line="360" w:lineRule="auto"/>
      </w:pPr>
    </w:p>
    <w:p w14:paraId="4524D57E" w14:textId="11DB12CE" w:rsidR="004700F2" w:rsidRDefault="004700F2">
      <w:pPr>
        <w:spacing w:line="360" w:lineRule="auto"/>
      </w:pPr>
    </w:p>
    <w:p w14:paraId="311F1D10" w14:textId="23DF49C5" w:rsidR="004700F2" w:rsidRDefault="004700F2">
      <w:pPr>
        <w:spacing w:line="360" w:lineRule="auto"/>
      </w:pPr>
    </w:p>
    <w:p w14:paraId="11AAC3EF" w14:textId="77777777" w:rsidR="004700F2" w:rsidRDefault="004700F2">
      <w:pPr>
        <w:spacing w:line="360" w:lineRule="auto"/>
      </w:pPr>
    </w:p>
    <w:p w14:paraId="5F2B687C" w14:textId="49EBF1D1" w:rsidR="004700F2" w:rsidRDefault="004700F2">
      <w:pPr>
        <w:spacing w:line="360" w:lineRule="auto"/>
      </w:pPr>
    </w:p>
    <w:p w14:paraId="1F5453E3" w14:textId="77777777" w:rsidR="004700F2" w:rsidRDefault="004700F2">
      <w:pPr>
        <w:spacing w:line="360" w:lineRule="auto"/>
      </w:pPr>
    </w:p>
    <w:p w14:paraId="0122E217" w14:textId="025323E7" w:rsidR="004700F2" w:rsidRDefault="004700F2">
      <w:pPr>
        <w:spacing w:line="360" w:lineRule="auto"/>
      </w:pPr>
    </w:p>
    <w:p w14:paraId="32484FCB" w14:textId="31B1665F" w:rsidR="004700F2" w:rsidRDefault="004700F2">
      <w:pPr>
        <w:spacing w:line="360" w:lineRule="auto"/>
      </w:pPr>
    </w:p>
    <w:p w14:paraId="1B29E482" w14:textId="77777777" w:rsidR="004700F2" w:rsidRDefault="004700F2">
      <w:pPr>
        <w:pStyle w:val="Intestazione"/>
        <w:tabs>
          <w:tab w:val="clear" w:pos="4819"/>
          <w:tab w:val="clear" w:pos="9638"/>
        </w:tabs>
        <w:spacing w:line="360" w:lineRule="auto"/>
      </w:pPr>
    </w:p>
    <w:p w14:paraId="31301253" w14:textId="5A4CB011" w:rsidR="004700F2" w:rsidRDefault="004700F2">
      <w:pPr>
        <w:spacing w:line="360" w:lineRule="auto"/>
      </w:pPr>
    </w:p>
    <w:p w14:paraId="1C3BDA1A" w14:textId="6FF7EF92" w:rsidR="004700F2" w:rsidRDefault="004700F2">
      <w:pPr>
        <w:spacing w:line="360" w:lineRule="auto"/>
        <w:rPr>
          <w:sz w:val="20"/>
        </w:rPr>
      </w:pPr>
      <w:r>
        <w:tab/>
      </w:r>
      <w:r>
        <w:rPr>
          <w:sz w:val="20"/>
        </w:rPr>
        <w:tab/>
      </w:r>
      <w:r>
        <w:rPr>
          <w:sz w:val="20"/>
        </w:rPr>
        <w:tab/>
      </w:r>
    </w:p>
    <w:p w14:paraId="3F2ACE68" w14:textId="0A87A0CE" w:rsidR="004700F2" w:rsidRDefault="004700F2">
      <w:pPr>
        <w:spacing w:line="360" w:lineRule="auto"/>
        <w:rPr>
          <w:sz w:val="20"/>
        </w:rPr>
      </w:pPr>
    </w:p>
    <w:p w14:paraId="2A6D9393" w14:textId="77777777" w:rsidR="006B2310" w:rsidRDefault="006B2310">
      <w:pPr>
        <w:pStyle w:val="Rientrocorpodeltesto2"/>
        <w:spacing w:line="240" w:lineRule="auto"/>
        <w:ind w:left="0"/>
        <w:jc w:val="both"/>
        <w:rPr>
          <w:i/>
          <w:iCs/>
          <w:u w:val="single"/>
        </w:rPr>
      </w:pPr>
    </w:p>
    <w:p w14:paraId="48C340F9" w14:textId="77777777" w:rsidR="006B2310" w:rsidRDefault="006B2310">
      <w:pPr>
        <w:pStyle w:val="Rientrocorpodeltesto2"/>
        <w:spacing w:line="240" w:lineRule="auto"/>
        <w:ind w:left="0"/>
        <w:jc w:val="both"/>
        <w:rPr>
          <w:i/>
          <w:iCs/>
          <w:u w:val="single"/>
        </w:rPr>
      </w:pPr>
    </w:p>
    <w:p w14:paraId="0DA1A09A" w14:textId="06F7815F" w:rsidR="006B2310" w:rsidRDefault="006B2310">
      <w:pPr>
        <w:pStyle w:val="Rientrocorpodeltesto2"/>
        <w:spacing w:line="240" w:lineRule="auto"/>
        <w:ind w:left="0"/>
        <w:jc w:val="both"/>
        <w:rPr>
          <w:i/>
          <w:iCs/>
          <w:u w:val="single"/>
        </w:rPr>
      </w:pPr>
    </w:p>
    <w:p w14:paraId="7E0F333D" w14:textId="77777777" w:rsidR="00F438AE" w:rsidRDefault="00F438AE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1D94F4AF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7D531313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2EC3062A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7480FE38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51DDB906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7B8A97B7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71BCC6AB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5D4E38E7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5329FC3F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13F50491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21562026" w14:textId="42B253EC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sectPr w:rsidR="00AA62A5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60520" w14:textId="77777777" w:rsidR="001B218D" w:rsidRDefault="001B218D">
      <w:r>
        <w:separator/>
      </w:r>
    </w:p>
  </w:endnote>
  <w:endnote w:type="continuationSeparator" w:id="0">
    <w:p w14:paraId="7C9686DB" w14:textId="77777777" w:rsidR="001B218D" w:rsidRDefault="001B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lloon Lt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loon Bd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ECCD3" w14:textId="77777777" w:rsidR="001B218D" w:rsidRDefault="001B218D">
      <w:r>
        <w:separator/>
      </w:r>
    </w:p>
  </w:footnote>
  <w:footnote w:type="continuationSeparator" w:id="0">
    <w:p w14:paraId="2C8FAB4A" w14:textId="77777777" w:rsidR="001B218D" w:rsidRDefault="001B2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3"/>
        <w:szCs w:val="23"/>
      </w:rPr>
    </w:lvl>
  </w:abstractNum>
  <w:abstractNum w:abstractNumId="1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9"/>
        <w:szCs w:val="19"/>
      </w:rPr>
    </w:lvl>
  </w:abstractNum>
  <w:abstractNum w:abstractNumId="2" w15:restartNumberingAfterBreak="0">
    <w:nsid w:val="001270B4"/>
    <w:multiLevelType w:val="hybridMultilevel"/>
    <w:tmpl w:val="452E40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B6D36"/>
    <w:multiLevelType w:val="hybridMultilevel"/>
    <w:tmpl w:val="B3FA17B4"/>
    <w:lvl w:ilvl="0" w:tplc="9F18F48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53DC9"/>
    <w:multiLevelType w:val="hybridMultilevel"/>
    <w:tmpl w:val="67BC0C70"/>
    <w:lvl w:ilvl="0" w:tplc="D95AE6EC">
      <w:start w:val="1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D278C"/>
    <w:multiLevelType w:val="hybridMultilevel"/>
    <w:tmpl w:val="9AECFB50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0E3A08C5"/>
    <w:multiLevelType w:val="hybridMultilevel"/>
    <w:tmpl w:val="5CA81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75737"/>
    <w:multiLevelType w:val="hybridMultilevel"/>
    <w:tmpl w:val="5D6EC1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44FE2"/>
    <w:multiLevelType w:val="hybridMultilevel"/>
    <w:tmpl w:val="C3E83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B54A3"/>
    <w:multiLevelType w:val="hybridMultilevel"/>
    <w:tmpl w:val="5158ED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45D63"/>
    <w:multiLevelType w:val="hybridMultilevel"/>
    <w:tmpl w:val="E91C8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22DA7"/>
    <w:multiLevelType w:val="hybridMultilevel"/>
    <w:tmpl w:val="132CC6C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A766A26"/>
    <w:multiLevelType w:val="hybridMultilevel"/>
    <w:tmpl w:val="13EE0E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876102"/>
    <w:multiLevelType w:val="hybridMultilevel"/>
    <w:tmpl w:val="9B6A9B0C"/>
    <w:lvl w:ilvl="0" w:tplc="A48AE1E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CE792E"/>
    <w:multiLevelType w:val="hybridMultilevel"/>
    <w:tmpl w:val="55D2C8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B50404"/>
    <w:multiLevelType w:val="hybridMultilevel"/>
    <w:tmpl w:val="1B7A613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DB044B"/>
    <w:multiLevelType w:val="hybridMultilevel"/>
    <w:tmpl w:val="9BEE878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640AA9"/>
    <w:multiLevelType w:val="hybridMultilevel"/>
    <w:tmpl w:val="44444F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0866D6"/>
    <w:multiLevelType w:val="singleLevel"/>
    <w:tmpl w:val="CE1A6C8E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1AF685D"/>
    <w:multiLevelType w:val="hybridMultilevel"/>
    <w:tmpl w:val="1284C32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40391E"/>
    <w:multiLevelType w:val="hybridMultilevel"/>
    <w:tmpl w:val="017E77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7870D2"/>
    <w:multiLevelType w:val="hybridMultilevel"/>
    <w:tmpl w:val="D1E4AA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C23343"/>
    <w:multiLevelType w:val="hybridMultilevel"/>
    <w:tmpl w:val="8A009E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270FE7"/>
    <w:multiLevelType w:val="hybridMultilevel"/>
    <w:tmpl w:val="72BE484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D6CF8"/>
    <w:multiLevelType w:val="hybridMultilevel"/>
    <w:tmpl w:val="7E6EA41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C5B26"/>
    <w:multiLevelType w:val="hybridMultilevel"/>
    <w:tmpl w:val="59322618"/>
    <w:lvl w:ilvl="0" w:tplc="74DEC5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7327D"/>
    <w:multiLevelType w:val="hybridMultilevel"/>
    <w:tmpl w:val="FFFFFFFF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7007E2C"/>
    <w:multiLevelType w:val="hybridMultilevel"/>
    <w:tmpl w:val="0D20CB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60358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806F2A"/>
    <w:multiLevelType w:val="hybridMultilevel"/>
    <w:tmpl w:val="22A44B3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061D7F"/>
    <w:multiLevelType w:val="hybridMultilevel"/>
    <w:tmpl w:val="FFFFFFFF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F397DDB"/>
    <w:multiLevelType w:val="hybridMultilevel"/>
    <w:tmpl w:val="78F4931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B21B7B"/>
    <w:multiLevelType w:val="hybridMultilevel"/>
    <w:tmpl w:val="B9AA234A"/>
    <w:lvl w:ilvl="0" w:tplc="0E3A23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11830"/>
    <w:multiLevelType w:val="hybridMultilevel"/>
    <w:tmpl w:val="28C68C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65540C"/>
    <w:multiLevelType w:val="hybridMultilevel"/>
    <w:tmpl w:val="2D2408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7F2BBB"/>
    <w:multiLevelType w:val="hybridMultilevel"/>
    <w:tmpl w:val="3AFADE3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811155"/>
    <w:multiLevelType w:val="hybridMultilevel"/>
    <w:tmpl w:val="193A270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574584C"/>
    <w:multiLevelType w:val="hybridMultilevel"/>
    <w:tmpl w:val="6088A8CC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6A06574"/>
    <w:multiLevelType w:val="hybridMultilevel"/>
    <w:tmpl w:val="A218FE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E86031"/>
    <w:multiLevelType w:val="hybridMultilevel"/>
    <w:tmpl w:val="FABC7F96"/>
    <w:lvl w:ilvl="0" w:tplc="0410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39" w15:restartNumberingAfterBreak="0">
    <w:nsid w:val="6D547C72"/>
    <w:multiLevelType w:val="hybridMultilevel"/>
    <w:tmpl w:val="103668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E586513"/>
    <w:multiLevelType w:val="hybridMultilevel"/>
    <w:tmpl w:val="A6743A3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06883"/>
    <w:multiLevelType w:val="hybridMultilevel"/>
    <w:tmpl w:val="ED6043EC"/>
    <w:lvl w:ilvl="0" w:tplc="7466DDF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510A2E"/>
    <w:multiLevelType w:val="hybridMultilevel"/>
    <w:tmpl w:val="88B4E49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C83BE8"/>
    <w:multiLevelType w:val="hybridMultilevel"/>
    <w:tmpl w:val="C582C2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8C6AA5"/>
    <w:multiLevelType w:val="hybridMultilevel"/>
    <w:tmpl w:val="1B7A61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12112C"/>
    <w:multiLevelType w:val="hybridMultilevel"/>
    <w:tmpl w:val="CC68476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9B576D"/>
    <w:multiLevelType w:val="hybridMultilevel"/>
    <w:tmpl w:val="4D1CBA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8336CF"/>
    <w:multiLevelType w:val="hybridMultilevel"/>
    <w:tmpl w:val="D4C2A0BA"/>
    <w:lvl w:ilvl="0" w:tplc="1E46C8BE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399104">
    <w:abstractNumId w:val="25"/>
  </w:num>
  <w:num w:numId="2" w16cid:durableId="1928152303">
    <w:abstractNumId w:val="3"/>
  </w:num>
  <w:num w:numId="3" w16cid:durableId="1765681985">
    <w:abstractNumId w:val="31"/>
  </w:num>
  <w:num w:numId="4" w16cid:durableId="1908146424">
    <w:abstractNumId w:val="9"/>
  </w:num>
  <w:num w:numId="5" w16cid:durableId="1747216747">
    <w:abstractNumId w:val="34"/>
  </w:num>
  <w:num w:numId="6" w16cid:durableId="1866405438">
    <w:abstractNumId w:val="36"/>
  </w:num>
  <w:num w:numId="7" w16cid:durableId="75372150">
    <w:abstractNumId w:val="19"/>
  </w:num>
  <w:num w:numId="8" w16cid:durableId="1047218245">
    <w:abstractNumId w:val="24"/>
  </w:num>
  <w:num w:numId="9" w16cid:durableId="1945503767">
    <w:abstractNumId w:val="5"/>
  </w:num>
  <w:num w:numId="10" w16cid:durableId="784545664">
    <w:abstractNumId w:val="40"/>
  </w:num>
  <w:num w:numId="11" w16cid:durableId="2106612467">
    <w:abstractNumId w:val="27"/>
  </w:num>
  <w:num w:numId="12" w16cid:durableId="903249897">
    <w:abstractNumId w:val="12"/>
  </w:num>
  <w:num w:numId="13" w16cid:durableId="1597323209">
    <w:abstractNumId w:val="16"/>
  </w:num>
  <w:num w:numId="14" w16cid:durableId="1812820621">
    <w:abstractNumId w:val="38"/>
  </w:num>
  <w:num w:numId="15" w16cid:durableId="2065132486">
    <w:abstractNumId w:val="11"/>
  </w:num>
  <w:num w:numId="16" w16cid:durableId="932125354">
    <w:abstractNumId w:val="44"/>
  </w:num>
  <w:num w:numId="17" w16cid:durableId="476918644">
    <w:abstractNumId w:val="30"/>
  </w:num>
  <w:num w:numId="18" w16cid:durableId="1649356326">
    <w:abstractNumId w:val="15"/>
  </w:num>
  <w:num w:numId="19" w16cid:durableId="2094550819">
    <w:abstractNumId w:val="18"/>
  </w:num>
  <w:num w:numId="20" w16cid:durableId="543449302">
    <w:abstractNumId w:val="39"/>
  </w:num>
  <w:num w:numId="21" w16cid:durableId="2039546237">
    <w:abstractNumId w:val="42"/>
  </w:num>
  <w:num w:numId="22" w16cid:durableId="1159881531">
    <w:abstractNumId w:val="20"/>
  </w:num>
  <w:num w:numId="23" w16cid:durableId="778447196">
    <w:abstractNumId w:val="2"/>
  </w:num>
  <w:num w:numId="24" w16cid:durableId="1067605961">
    <w:abstractNumId w:val="28"/>
  </w:num>
  <w:num w:numId="25" w16cid:durableId="1924335521">
    <w:abstractNumId w:val="35"/>
  </w:num>
  <w:num w:numId="26" w16cid:durableId="1441024011">
    <w:abstractNumId w:val="7"/>
  </w:num>
  <w:num w:numId="27" w16cid:durableId="1493447522">
    <w:abstractNumId w:val="8"/>
  </w:num>
  <w:num w:numId="28" w16cid:durableId="1296061131">
    <w:abstractNumId w:val="43"/>
  </w:num>
  <w:num w:numId="29" w16cid:durableId="15236635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3851447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11125614">
    <w:abstractNumId w:val="32"/>
  </w:num>
  <w:num w:numId="32" w16cid:durableId="418257502">
    <w:abstractNumId w:val="0"/>
  </w:num>
  <w:num w:numId="33" w16cid:durableId="902447616">
    <w:abstractNumId w:val="1"/>
  </w:num>
  <w:num w:numId="34" w16cid:durableId="842889619">
    <w:abstractNumId w:val="33"/>
  </w:num>
  <w:num w:numId="35" w16cid:durableId="387847789">
    <w:abstractNumId w:val="10"/>
  </w:num>
  <w:num w:numId="36" w16cid:durableId="1311709469">
    <w:abstractNumId w:val="21"/>
  </w:num>
  <w:num w:numId="37" w16cid:durableId="1857425564">
    <w:abstractNumId w:val="37"/>
  </w:num>
  <w:num w:numId="38" w16cid:durableId="423919241">
    <w:abstractNumId w:val="47"/>
  </w:num>
  <w:num w:numId="39" w16cid:durableId="1559508046">
    <w:abstractNumId w:val="13"/>
  </w:num>
  <w:num w:numId="40" w16cid:durableId="691421673">
    <w:abstractNumId w:val="41"/>
  </w:num>
  <w:num w:numId="41" w16cid:durableId="929003176">
    <w:abstractNumId w:val="4"/>
  </w:num>
  <w:num w:numId="42" w16cid:durableId="1058937982">
    <w:abstractNumId w:val="26"/>
  </w:num>
  <w:num w:numId="43" w16cid:durableId="1219441159">
    <w:abstractNumId w:val="29"/>
  </w:num>
  <w:num w:numId="44" w16cid:durableId="842429385">
    <w:abstractNumId w:val="23"/>
  </w:num>
  <w:num w:numId="45" w16cid:durableId="425074069">
    <w:abstractNumId w:val="22"/>
  </w:num>
  <w:num w:numId="46" w16cid:durableId="1414667162">
    <w:abstractNumId w:val="17"/>
  </w:num>
  <w:num w:numId="47" w16cid:durableId="1935438939">
    <w:abstractNumId w:val="6"/>
  </w:num>
  <w:num w:numId="48" w16cid:durableId="101838735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3C4"/>
    <w:rsid w:val="00004A5E"/>
    <w:rsid w:val="000068FA"/>
    <w:rsid w:val="000265CC"/>
    <w:rsid w:val="00041591"/>
    <w:rsid w:val="00041DD8"/>
    <w:rsid w:val="00041F67"/>
    <w:rsid w:val="00055264"/>
    <w:rsid w:val="0006566B"/>
    <w:rsid w:val="000712F1"/>
    <w:rsid w:val="00082076"/>
    <w:rsid w:val="000820D2"/>
    <w:rsid w:val="00083389"/>
    <w:rsid w:val="00085369"/>
    <w:rsid w:val="000A1FE4"/>
    <w:rsid w:val="000D34DB"/>
    <w:rsid w:val="000D4945"/>
    <w:rsid w:val="000E7E1D"/>
    <w:rsid w:val="000F0DB2"/>
    <w:rsid w:val="000F36C3"/>
    <w:rsid w:val="00107543"/>
    <w:rsid w:val="00124601"/>
    <w:rsid w:val="00126BDA"/>
    <w:rsid w:val="00151D02"/>
    <w:rsid w:val="00185C05"/>
    <w:rsid w:val="001B03E2"/>
    <w:rsid w:val="001B218D"/>
    <w:rsid w:val="001C3D0F"/>
    <w:rsid w:val="001C4F17"/>
    <w:rsid w:val="001D5F09"/>
    <w:rsid w:val="001E5B62"/>
    <w:rsid w:val="00221B66"/>
    <w:rsid w:val="002244DE"/>
    <w:rsid w:val="0023037A"/>
    <w:rsid w:val="00243471"/>
    <w:rsid w:val="00250443"/>
    <w:rsid w:val="00252058"/>
    <w:rsid w:val="00264334"/>
    <w:rsid w:val="00275A87"/>
    <w:rsid w:val="002956B4"/>
    <w:rsid w:val="00297685"/>
    <w:rsid w:val="002B7DEA"/>
    <w:rsid w:val="002D5F23"/>
    <w:rsid w:val="002F121C"/>
    <w:rsid w:val="002F6965"/>
    <w:rsid w:val="003072F9"/>
    <w:rsid w:val="0031056D"/>
    <w:rsid w:val="0031259F"/>
    <w:rsid w:val="003156ED"/>
    <w:rsid w:val="00316C07"/>
    <w:rsid w:val="0033578A"/>
    <w:rsid w:val="00347731"/>
    <w:rsid w:val="00350501"/>
    <w:rsid w:val="00352F45"/>
    <w:rsid w:val="00360C61"/>
    <w:rsid w:val="003872E6"/>
    <w:rsid w:val="003A2C80"/>
    <w:rsid w:val="003B18C1"/>
    <w:rsid w:val="003C7A25"/>
    <w:rsid w:val="003C7D0D"/>
    <w:rsid w:val="003D0F52"/>
    <w:rsid w:val="003D6C39"/>
    <w:rsid w:val="003F04B7"/>
    <w:rsid w:val="00404D0F"/>
    <w:rsid w:val="0043757C"/>
    <w:rsid w:val="00441449"/>
    <w:rsid w:val="004649AF"/>
    <w:rsid w:val="004700F2"/>
    <w:rsid w:val="00475D69"/>
    <w:rsid w:val="00476CD1"/>
    <w:rsid w:val="0048408E"/>
    <w:rsid w:val="004912E2"/>
    <w:rsid w:val="004B4D4F"/>
    <w:rsid w:val="004D48B4"/>
    <w:rsid w:val="004F0564"/>
    <w:rsid w:val="004F7576"/>
    <w:rsid w:val="00523417"/>
    <w:rsid w:val="00533309"/>
    <w:rsid w:val="005354E1"/>
    <w:rsid w:val="00543E4F"/>
    <w:rsid w:val="00553133"/>
    <w:rsid w:val="005563C4"/>
    <w:rsid w:val="00557201"/>
    <w:rsid w:val="005706E8"/>
    <w:rsid w:val="00574DBA"/>
    <w:rsid w:val="00594318"/>
    <w:rsid w:val="005971FA"/>
    <w:rsid w:val="005A2B43"/>
    <w:rsid w:val="005A696C"/>
    <w:rsid w:val="005B2612"/>
    <w:rsid w:val="005C0435"/>
    <w:rsid w:val="005C0914"/>
    <w:rsid w:val="005C66AB"/>
    <w:rsid w:val="005D0A4D"/>
    <w:rsid w:val="005D51F7"/>
    <w:rsid w:val="005D676C"/>
    <w:rsid w:val="005D703B"/>
    <w:rsid w:val="005E2EF3"/>
    <w:rsid w:val="00604E4B"/>
    <w:rsid w:val="00621B5F"/>
    <w:rsid w:val="0062600D"/>
    <w:rsid w:val="00626F43"/>
    <w:rsid w:val="006274D1"/>
    <w:rsid w:val="0064059E"/>
    <w:rsid w:val="00642C65"/>
    <w:rsid w:val="006B2310"/>
    <w:rsid w:val="006B23ED"/>
    <w:rsid w:val="006C7C3C"/>
    <w:rsid w:val="006D11B2"/>
    <w:rsid w:val="006F3FE0"/>
    <w:rsid w:val="00700C0F"/>
    <w:rsid w:val="00700CBD"/>
    <w:rsid w:val="007021F3"/>
    <w:rsid w:val="00723136"/>
    <w:rsid w:val="00731AD2"/>
    <w:rsid w:val="0073482B"/>
    <w:rsid w:val="00745326"/>
    <w:rsid w:val="0075050E"/>
    <w:rsid w:val="007544EF"/>
    <w:rsid w:val="007647AC"/>
    <w:rsid w:val="00774F14"/>
    <w:rsid w:val="007817DC"/>
    <w:rsid w:val="0078300E"/>
    <w:rsid w:val="00786FCC"/>
    <w:rsid w:val="0079321D"/>
    <w:rsid w:val="00794C14"/>
    <w:rsid w:val="007B31B9"/>
    <w:rsid w:val="007B5560"/>
    <w:rsid w:val="008049DF"/>
    <w:rsid w:val="00816658"/>
    <w:rsid w:val="00822102"/>
    <w:rsid w:val="0082261D"/>
    <w:rsid w:val="008301A3"/>
    <w:rsid w:val="00832CC2"/>
    <w:rsid w:val="00852B2C"/>
    <w:rsid w:val="008568D2"/>
    <w:rsid w:val="00857D08"/>
    <w:rsid w:val="00860561"/>
    <w:rsid w:val="00873FEC"/>
    <w:rsid w:val="00885236"/>
    <w:rsid w:val="00886633"/>
    <w:rsid w:val="0088675D"/>
    <w:rsid w:val="008A1268"/>
    <w:rsid w:val="008B48C2"/>
    <w:rsid w:val="008D2F67"/>
    <w:rsid w:val="008D7014"/>
    <w:rsid w:val="008E652F"/>
    <w:rsid w:val="008F4666"/>
    <w:rsid w:val="009159E4"/>
    <w:rsid w:val="00926404"/>
    <w:rsid w:val="009320EE"/>
    <w:rsid w:val="00936F9A"/>
    <w:rsid w:val="009567B9"/>
    <w:rsid w:val="00956BC5"/>
    <w:rsid w:val="00972DFF"/>
    <w:rsid w:val="009773A9"/>
    <w:rsid w:val="00977EA3"/>
    <w:rsid w:val="009A429E"/>
    <w:rsid w:val="009B2D23"/>
    <w:rsid w:val="009C3476"/>
    <w:rsid w:val="009D30DA"/>
    <w:rsid w:val="009E4434"/>
    <w:rsid w:val="009F00E4"/>
    <w:rsid w:val="009F0BBF"/>
    <w:rsid w:val="009F78CF"/>
    <w:rsid w:val="00A10D5D"/>
    <w:rsid w:val="00A11E75"/>
    <w:rsid w:val="00A24FB7"/>
    <w:rsid w:val="00A30F87"/>
    <w:rsid w:val="00A71BC6"/>
    <w:rsid w:val="00A7386E"/>
    <w:rsid w:val="00AA62A5"/>
    <w:rsid w:val="00AA6E98"/>
    <w:rsid w:val="00AB3383"/>
    <w:rsid w:val="00AD6AA9"/>
    <w:rsid w:val="00B11E1D"/>
    <w:rsid w:val="00B30E24"/>
    <w:rsid w:val="00B41180"/>
    <w:rsid w:val="00B47AC2"/>
    <w:rsid w:val="00B539B3"/>
    <w:rsid w:val="00B742F0"/>
    <w:rsid w:val="00B944AA"/>
    <w:rsid w:val="00BA3E41"/>
    <w:rsid w:val="00BA7A3D"/>
    <w:rsid w:val="00BC32DD"/>
    <w:rsid w:val="00BE44DB"/>
    <w:rsid w:val="00C027B2"/>
    <w:rsid w:val="00C051B7"/>
    <w:rsid w:val="00C1539B"/>
    <w:rsid w:val="00C43991"/>
    <w:rsid w:val="00C52A06"/>
    <w:rsid w:val="00C7434C"/>
    <w:rsid w:val="00C82869"/>
    <w:rsid w:val="00C876FC"/>
    <w:rsid w:val="00C927ED"/>
    <w:rsid w:val="00CA27E3"/>
    <w:rsid w:val="00CB16DD"/>
    <w:rsid w:val="00CB6F96"/>
    <w:rsid w:val="00CC03D5"/>
    <w:rsid w:val="00CC48D9"/>
    <w:rsid w:val="00CD14A3"/>
    <w:rsid w:val="00CD3D6F"/>
    <w:rsid w:val="00CD79A8"/>
    <w:rsid w:val="00CD7F18"/>
    <w:rsid w:val="00CE7B9B"/>
    <w:rsid w:val="00CF7C91"/>
    <w:rsid w:val="00D0370F"/>
    <w:rsid w:val="00D04F1F"/>
    <w:rsid w:val="00D371CA"/>
    <w:rsid w:val="00D458EF"/>
    <w:rsid w:val="00D55878"/>
    <w:rsid w:val="00D5737D"/>
    <w:rsid w:val="00D63FEE"/>
    <w:rsid w:val="00D7789E"/>
    <w:rsid w:val="00D85060"/>
    <w:rsid w:val="00D867CE"/>
    <w:rsid w:val="00D90F92"/>
    <w:rsid w:val="00D9261D"/>
    <w:rsid w:val="00D9515C"/>
    <w:rsid w:val="00DA49F0"/>
    <w:rsid w:val="00DC1E87"/>
    <w:rsid w:val="00DC666D"/>
    <w:rsid w:val="00DC7B92"/>
    <w:rsid w:val="00DD2AB5"/>
    <w:rsid w:val="00DD7F79"/>
    <w:rsid w:val="00DF6F0C"/>
    <w:rsid w:val="00E03677"/>
    <w:rsid w:val="00E22379"/>
    <w:rsid w:val="00E269AD"/>
    <w:rsid w:val="00E3184B"/>
    <w:rsid w:val="00E42208"/>
    <w:rsid w:val="00E6272C"/>
    <w:rsid w:val="00E67942"/>
    <w:rsid w:val="00E90038"/>
    <w:rsid w:val="00E93C51"/>
    <w:rsid w:val="00EA3443"/>
    <w:rsid w:val="00EA7834"/>
    <w:rsid w:val="00EB3DA4"/>
    <w:rsid w:val="00EC6489"/>
    <w:rsid w:val="00ED5007"/>
    <w:rsid w:val="00F02B70"/>
    <w:rsid w:val="00F0551C"/>
    <w:rsid w:val="00F07F03"/>
    <w:rsid w:val="00F17F92"/>
    <w:rsid w:val="00F26F2E"/>
    <w:rsid w:val="00F438AE"/>
    <w:rsid w:val="00F501A9"/>
    <w:rsid w:val="00F80B7B"/>
    <w:rsid w:val="00F83833"/>
    <w:rsid w:val="00F84D3A"/>
    <w:rsid w:val="00F857C2"/>
    <w:rsid w:val="00F9702E"/>
    <w:rsid w:val="00FB0262"/>
    <w:rsid w:val="00FB4819"/>
    <w:rsid w:val="00FD10FA"/>
    <w:rsid w:val="00FD27F7"/>
    <w:rsid w:val="00FE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DBD196"/>
  <w15:docId w15:val="{ADBFC590-082E-4390-B5BA-12DD58E5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bCs/>
      <w:i/>
      <w:iCs/>
      <w:sz w:val="32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  <w:sz w:val="28"/>
    </w:rPr>
  </w:style>
  <w:style w:type="paragraph" w:styleId="Titolo4">
    <w:name w:val="heading 4"/>
    <w:basedOn w:val="Normale"/>
    <w:next w:val="Normale"/>
    <w:qFormat/>
    <w:pPr>
      <w:keepNext/>
      <w:tabs>
        <w:tab w:val="left" w:pos="1260"/>
      </w:tabs>
      <w:ind w:firstLine="708"/>
      <w:outlineLvl w:val="3"/>
    </w:pPr>
    <w:rPr>
      <w:sz w:val="28"/>
    </w:rPr>
  </w:style>
  <w:style w:type="paragraph" w:styleId="Titolo5">
    <w:name w:val="heading 5"/>
    <w:basedOn w:val="Normale"/>
    <w:next w:val="Normale"/>
    <w:link w:val="Titolo5Carattere"/>
    <w:qFormat/>
    <w:pPr>
      <w:keepNext/>
      <w:spacing w:line="480" w:lineRule="auto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spacing w:line="480" w:lineRule="auto"/>
      <w:outlineLvl w:val="5"/>
    </w:pPr>
    <w:rPr>
      <w:b/>
      <w:bCs/>
      <w:i/>
      <w:iCs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center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jc w:val="center"/>
      <w:outlineLvl w:val="7"/>
    </w:pPr>
    <w:rPr>
      <w:rFonts w:ascii="Comic Sans MS" w:hAnsi="Comic Sans MS"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Balloon Lt BT" w:hAnsi="Balloon Lt BT"/>
      <w:color w:val="000080"/>
      <w:sz w:val="36"/>
    </w:rPr>
  </w:style>
  <w:style w:type="paragraph" w:styleId="Rientrocorpodeltesto">
    <w:name w:val="Body Text Indent"/>
    <w:basedOn w:val="Normale"/>
    <w:link w:val="RientrocorpodeltestoCarattere"/>
    <w:pPr>
      <w:spacing w:line="480" w:lineRule="auto"/>
      <w:ind w:firstLine="708"/>
    </w:pPr>
  </w:style>
  <w:style w:type="paragraph" w:styleId="Rientrocorpodeltesto2">
    <w:name w:val="Body Text Indent 2"/>
    <w:basedOn w:val="Normale"/>
    <w:link w:val="Rientrocorpodeltesto2Carattere"/>
    <w:uiPriority w:val="99"/>
    <w:pPr>
      <w:spacing w:line="360" w:lineRule="auto"/>
      <w:ind w:left="1416"/>
    </w:pPr>
    <w:rPr>
      <w:b/>
      <w:bCs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link w:val="Corpodeltesto2Carattere"/>
    <w:uiPriority w:val="99"/>
    <w:rPr>
      <w:szCs w:val="20"/>
    </w:rPr>
  </w:style>
  <w:style w:type="paragraph" w:styleId="Rientrocorpodeltesto3">
    <w:name w:val="Body Text Indent 3"/>
    <w:basedOn w:val="Normale"/>
    <w:link w:val="Rientrocorpodeltesto3Carattere"/>
    <w:pPr>
      <w:ind w:left="1410" w:hanging="1410"/>
      <w:jc w:val="both"/>
    </w:pPr>
  </w:style>
  <w:style w:type="paragraph" w:styleId="Corpotesto">
    <w:name w:val="Body Text"/>
    <w:basedOn w:val="Normale"/>
    <w:link w:val="CorpotestoCarattere"/>
    <w:uiPriority w:val="99"/>
    <w:pPr>
      <w:jc w:val="both"/>
    </w:pPr>
    <w:rPr>
      <w:bCs/>
      <w:i/>
      <w:iCs/>
      <w:sz w:val="22"/>
    </w:rPr>
  </w:style>
  <w:style w:type="paragraph" w:styleId="Corpodeltesto3">
    <w:name w:val="Body Text 3"/>
    <w:basedOn w:val="Normale"/>
    <w:rPr>
      <w:rFonts w:ascii="Georgia" w:hAnsi="Georgia"/>
      <w:b/>
      <w:sz w:val="22"/>
      <w:u w:val="single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link w:val="Corpotesto"/>
    <w:uiPriority w:val="99"/>
    <w:rsid w:val="00FE5BEA"/>
    <w:rPr>
      <w:bCs/>
      <w:i/>
      <w:iCs/>
      <w:sz w:val="22"/>
      <w:szCs w:val="24"/>
    </w:rPr>
  </w:style>
  <w:style w:type="character" w:customStyle="1" w:styleId="Rientrocorpodeltesto3Carattere">
    <w:name w:val="Rientro corpo del testo 3 Carattere"/>
    <w:link w:val="Rientrocorpodeltesto3"/>
    <w:rsid w:val="00FE5BEA"/>
    <w:rPr>
      <w:sz w:val="24"/>
      <w:szCs w:val="24"/>
    </w:rPr>
  </w:style>
  <w:style w:type="character" w:styleId="Collegamentoipertestuale">
    <w:name w:val="Hyperlink"/>
    <w:rsid w:val="00E93C51"/>
    <w:rPr>
      <w:color w:val="0000FF"/>
      <w:u w:val="single"/>
    </w:rPr>
  </w:style>
  <w:style w:type="character" w:customStyle="1" w:styleId="Rientrocorpodeltesto2Carattere">
    <w:name w:val="Rientro corpo del testo 2 Carattere"/>
    <w:link w:val="Rientrocorpodeltesto2"/>
    <w:uiPriority w:val="99"/>
    <w:rsid w:val="00E90038"/>
    <w:rPr>
      <w:b/>
      <w:b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BC32DD"/>
    <w:pPr>
      <w:spacing w:before="100" w:beforeAutospacing="1" w:after="100" w:afterAutospacing="1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BC32DD"/>
    <w:rPr>
      <w:sz w:val="24"/>
      <w:szCs w:val="24"/>
    </w:rPr>
  </w:style>
  <w:style w:type="character" w:styleId="Enfasigrassetto">
    <w:name w:val="Strong"/>
    <w:basedOn w:val="Carpredefinitoparagrafo"/>
    <w:qFormat/>
    <w:rsid w:val="00D90F92"/>
    <w:rPr>
      <w:b/>
      <w:bCs/>
    </w:rPr>
  </w:style>
  <w:style w:type="character" w:customStyle="1" w:styleId="Titolo1Carattere">
    <w:name w:val="Titolo 1 Carattere"/>
    <w:basedOn w:val="Carpredefinitoparagrafo"/>
    <w:link w:val="Titolo1"/>
    <w:rsid w:val="005971FA"/>
    <w:rPr>
      <w:b/>
      <w:bCs/>
      <w:i/>
      <w:iCs/>
      <w:sz w:val="32"/>
      <w:szCs w:val="24"/>
    </w:rPr>
  </w:style>
  <w:style w:type="character" w:customStyle="1" w:styleId="Titolo5Carattere">
    <w:name w:val="Titolo 5 Carattere"/>
    <w:basedOn w:val="Carpredefinitoparagrafo"/>
    <w:link w:val="Titolo5"/>
    <w:rsid w:val="005D676C"/>
    <w:rPr>
      <w:b/>
      <w:bCs/>
      <w:sz w:val="24"/>
      <w:szCs w:val="24"/>
    </w:rPr>
  </w:style>
  <w:style w:type="paragraph" w:customStyle="1" w:styleId="Rientrocorpodeltesto21">
    <w:name w:val="Rientro corpo del testo 21"/>
    <w:basedOn w:val="Normale"/>
    <w:rsid w:val="005D676C"/>
    <w:pPr>
      <w:suppressAutoHyphens/>
      <w:spacing w:line="360" w:lineRule="auto"/>
      <w:ind w:left="1416"/>
    </w:pPr>
    <w:rPr>
      <w:b/>
      <w:bCs/>
      <w:lang w:eastAsia="ar-SA"/>
    </w:rPr>
  </w:style>
  <w:style w:type="character" w:customStyle="1" w:styleId="lrzxr">
    <w:name w:val="lrzxr"/>
    <w:basedOn w:val="Carpredefinitoparagrafo"/>
    <w:rsid w:val="000E7E1D"/>
  </w:style>
  <w:style w:type="character" w:customStyle="1" w:styleId="w8qarf">
    <w:name w:val="w8qarf"/>
    <w:basedOn w:val="Carpredefinitoparagrafo"/>
    <w:rsid w:val="000E7E1D"/>
  </w:style>
  <w:style w:type="character" w:customStyle="1" w:styleId="etvozd">
    <w:name w:val="etvozd"/>
    <w:basedOn w:val="Carpredefinitoparagrafo"/>
    <w:rsid w:val="000E7E1D"/>
  </w:style>
  <w:style w:type="character" w:customStyle="1" w:styleId="x193iq5w">
    <w:name w:val="x193iq5w"/>
    <w:basedOn w:val="Carpredefinitoparagrafo"/>
    <w:rsid w:val="000E7E1D"/>
  </w:style>
  <w:style w:type="paragraph" w:styleId="Paragrafoelenco">
    <w:name w:val="List Paragraph"/>
    <w:basedOn w:val="Normale"/>
    <w:uiPriority w:val="34"/>
    <w:qFormat/>
    <w:rsid w:val="000E7E1D"/>
    <w:pPr>
      <w:ind w:left="720"/>
      <w:contextualSpacing/>
    </w:pPr>
  </w:style>
  <w:style w:type="character" w:customStyle="1" w:styleId="jjswrd">
    <w:name w:val="jjswrd"/>
    <w:basedOn w:val="Carpredefinitoparagrafo"/>
    <w:rsid w:val="003872E6"/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62A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677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211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3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459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63596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1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0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6866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3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25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73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649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530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918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3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3156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6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121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3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2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57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257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7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8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33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673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201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6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033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498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1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66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9326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maps/place/data=!4m2!3m1!1s0x12bb1730976a78a9:0x7fee1fa4e4b6a61f?sa=X&amp;ved=1t:8290&amp;ictx=11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sca_esv=b8d6872986dba9cf&amp;q=hotel+miramar+indirizzo&amp;ludocid=9218340280346256927&amp;sa=X&amp;ved=2ahUKEwi1q8i4hfaEAxXXQvEDHU5QAvQQ6BN6BAgpEA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hotelmiramar+lolret&amp;oq=&amp;gs_lcrp=EgZjaHJvbWUqCQgBEEUYOxjCAzIJCAAQRRg7GMIDMgkIARBFGDsYwgMyCQgCEEUYOxjCAzIJCAMQRRg7GMIDMgkIBBBFGDsYwgMyCQgFEEUYOxjCAzIJCAYQRRg7GMIDMgkIBxBFGDsYwgPSAQkxODUxajBqMTWoAgiwAgE&amp;sourceid=chrome&amp;ie=UTF-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maps/place/data=!4m2!3m1!1s0x12bb1730976a78a9:0x7fee1fa4e4b6a61f?sa=X&amp;ved=1t:8290&amp;ictx=1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sca_esv=b8d6872986dba9cf&amp;q=hotel+miramar+indirizzo&amp;ludocid=9218340280346256927&amp;sa=X&amp;ved=2ahUKEwi1q8i4hfaEAxXXQvEDHU5QAvQQ6BN6BAgpEAI" TargetMode="External"/><Relationship Id="rId14" Type="http://schemas.openxmlformats.org/officeDocument/2006/relationships/hyperlink" Target="https://www.google.com/search?q=hotelmiramar+lolret&amp;oq=&amp;gs_lcrp=EgZjaHJvbWUqCQgBEEUYOxjCAzIJCAAQRRg7GMIDMgkIARBFGDsYwgMyCQgCEEUYOxjCAzIJCAMQRRg7GMIDMgkIBBBFGDsYwgMyCQgFEEUYOxjCAzIJCAYQRRg7GMIDMgkIBxBFGDsYwgPSAQkxODUxajBqMTWoAgiwAgE&amp;sourceid=chrome&amp;ie=UTF-8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Predefini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D50B7-99D3-49C0-8BE6-34759D6F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Predefinita.dot</Template>
  <TotalTime>21</TotalTime>
  <Pages>1</Pages>
  <Words>12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predefinita</vt:lpstr>
    </vt:vector>
  </TitlesOfParts>
  <Company>CONCA D'ORO VIAGGI SRL</Company>
  <LinksUpToDate>false</LinksUpToDate>
  <CharactersWithSpaces>153</CharactersWithSpaces>
  <SharedDoc>false</SharedDoc>
  <HLinks>
    <vt:vector size="6" baseType="variant">
      <vt:variant>
        <vt:i4>5046360</vt:i4>
      </vt:variant>
      <vt:variant>
        <vt:i4>0</vt:i4>
      </vt:variant>
      <vt:variant>
        <vt:i4>0</vt:i4>
      </vt:variant>
      <vt:variant>
        <vt:i4>5</vt:i4>
      </vt:variant>
      <vt:variant>
        <vt:lpwstr>http://www.delfinobeach.com/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predefinita</dc:title>
  <dc:creator>Conca D'oro Viaggi</dc:creator>
  <cp:lastModifiedBy>eleonora campanella</cp:lastModifiedBy>
  <cp:revision>3</cp:revision>
  <cp:lastPrinted>2023-09-25T08:03:00Z</cp:lastPrinted>
  <dcterms:created xsi:type="dcterms:W3CDTF">2024-03-15T16:46:00Z</dcterms:created>
  <dcterms:modified xsi:type="dcterms:W3CDTF">2024-03-22T10:23:00Z</dcterms:modified>
</cp:coreProperties>
</file>